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Gambatesa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Campobass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