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Gambates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Campobass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